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86" w:rsidRPr="00C20D7C" w:rsidRDefault="00604BC4">
      <w:pPr>
        <w:rPr>
          <w:rFonts w:asciiTheme="minorHAnsi" w:hAnsiTheme="minorHAnsi" w:cstheme="minorHAnsi"/>
          <w:color w:val="1D344F"/>
          <w:sz w:val="32"/>
          <w:szCs w:val="32"/>
          <w:lang w:val="uk-UA"/>
        </w:rPr>
      </w:pPr>
      <w:r w:rsidRPr="00C20D7C">
        <w:rPr>
          <w:rFonts w:asciiTheme="minorHAnsi" w:hAnsiTheme="minorHAnsi" w:cstheme="minorHAnsi"/>
          <w:color w:val="1D344F"/>
          <w:sz w:val="32"/>
          <w:szCs w:val="32"/>
          <w:lang w:val="uk-UA"/>
        </w:rPr>
        <w:t xml:space="preserve">Інструкція </w:t>
      </w:r>
      <w:r w:rsidR="00E644DB" w:rsidRPr="00C20D7C">
        <w:rPr>
          <w:rFonts w:asciiTheme="minorHAnsi" w:hAnsiTheme="minorHAnsi" w:cstheme="minorHAnsi"/>
          <w:color w:val="1D344F"/>
          <w:sz w:val="32"/>
          <w:szCs w:val="32"/>
          <w:lang w:val="uk-UA"/>
        </w:rPr>
        <w:t xml:space="preserve">для </w:t>
      </w:r>
      <w:r w:rsidRPr="00C20D7C">
        <w:rPr>
          <w:rFonts w:asciiTheme="minorHAnsi" w:hAnsiTheme="minorHAnsi" w:cstheme="minorHAnsi"/>
          <w:color w:val="1D344F"/>
          <w:sz w:val="32"/>
          <w:szCs w:val="32"/>
          <w:lang w:val="uk-UA"/>
        </w:rPr>
        <w:t>депутата міської ради</w:t>
      </w:r>
    </w:p>
    <w:p w:rsidR="00872D74" w:rsidRPr="00C20D7C" w:rsidRDefault="00872D74">
      <w:pPr>
        <w:rPr>
          <w:rFonts w:asciiTheme="minorHAnsi" w:hAnsiTheme="minorHAnsi" w:cstheme="minorHAnsi"/>
          <w:color w:val="1D344F"/>
          <w:sz w:val="32"/>
          <w:szCs w:val="32"/>
          <w:lang w:val="uk-UA"/>
        </w:rPr>
      </w:pPr>
    </w:p>
    <w:p w:rsidR="00872D74" w:rsidRPr="00C20D7C" w:rsidRDefault="00872D74">
      <w:pPr>
        <w:rPr>
          <w:rFonts w:asciiTheme="minorHAnsi" w:hAnsiTheme="minorHAnsi" w:cstheme="minorHAnsi"/>
          <w:color w:val="1D344F"/>
          <w:sz w:val="32"/>
          <w:szCs w:val="32"/>
          <w:lang w:val="uk-UA"/>
        </w:rPr>
      </w:pPr>
    </w:p>
    <w:p w:rsidR="00872D74" w:rsidRPr="00C20D7C" w:rsidRDefault="00872D74">
      <w:pPr>
        <w:rPr>
          <w:rFonts w:asciiTheme="minorHAnsi" w:hAnsiTheme="minorHAnsi" w:cstheme="minorHAnsi"/>
          <w:color w:val="1D344F"/>
          <w:sz w:val="32"/>
          <w:szCs w:val="32"/>
          <w:lang w:val="uk-UA"/>
        </w:rPr>
      </w:pPr>
    </w:p>
    <w:p w:rsidR="00604BC4" w:rsidRPr="00C20D7C" w:rsidRDefault="00604BC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uk-UA" w:eastAsia="ru-RU"/>
        </w:rPr>
        <w:id w:val="19644894"/>
        <w:docPartObj>
          <w:docPartGallery w:val="Table of Contents"/>
          <w:docPartUnique/>
        </w:docPartObj>
      </w:sdtPr>
      <w:sdtContent>
        <w:p w:rsidR="00B8369E" w:rsidRPr="00C20D7C" w:rsidRDefault="00F51732">
          <w:pPr>
            <w:pStyle w:val="aa"/>
            <w:rPr>
              <w:lang w:val="uk-UA"/>
            </w:rPr>
          </w:pPr>
          <w:r w:rsidRPr="00C20D7C">
            <w:rPr>
              <w:lang w:val="uk-UA"/>
            </w:rPr>
            <w:t>Зміст</w:t>
          </w:r>
        </w:p>
        <w:p w:rsidR="00B8369E" w:rsidRPr="00C20D7C" w:rsidRDefault="00B8369E" w:rsidP="00B8369E">
          <w:pPr>
            <w:rPr>
              <w:lang w:val="uk-UA" w:eastAsia="en-US"/>
            </w:rPr>
          </w:pPr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r w:rsidRPr="00C20D7C">
            <w:rPr>
              <w:lang w:val="uk-UA"/>
            </w:rPr>
            <w:fldChar w:fldCharType="begin"/>
          </w:r>
          <w:r w:rsidR="00B8369E" w:rsidRPr="00C20D7C">
            <w:rPr>
              <w:lang w:val="uk-UA"/>
            </w:rPr>
            <w:instrText xml:space="preserve"> TOC \o "1-3" \h \z \u </w:instrText>
          </w:r>
          <w:r w:rsidRPr="00C20D7C">
            <w:rPr>
              <w:lang w:val="uk-UA"/>
            </w:rPr>
            <w:fldChar w:fldCharType="separate"/>
          </w:r>
          <w:hyperlink w:anchor="_Toc307487964" w:history="1">
            <w:r w:rsidR="00C20D7C" w:rsidRPr="00C20D7C">
              <w:rPr>
                <w:rStyle w:val="ab"/>
                <w:noProof/>
                <w:lang w:val="uk-UA"/>
              </w:rPr>
              <w:t>Вхід на портал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_Toc307487964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2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65" w:history="1">
            <w:r w:rsidR="00C20D7C" w:rsidRPr="00C20D7C">
              <w:rPr>
                <w:rStyle w:val="ab"/>
                <w:noProof/>
                <w:lang w:val="uk-UA"/>
              </w:rPr>
              <w:t>Особистий кабінет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_Toc307487965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3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66" w:history="1">
            <w:r w:rsidR="00C20D7C" w:rsidRPr="00C20D7C">
              <w:rPr>
                <w:rStyle w:val="ab"/>
                <w:noProof/>
                <w:lang w:val="uk-UA"/>
              </w:rPr>
              <w:t>Оголошення ради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_Toc307487966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3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67" w:history="1">
            <w:r w:rsidR="00C20D7C" w:rsidRPr="00C20D7C">
              <w:rPr>
                <w:rStyle w:val="ab"/>
                <w:noProof/>
                <w:lang w:val="uk-UA"/>
              </w:rPr>
              <w:t>Звернення громадян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_Toc307487967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3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68" w:history="1">
            <w:r w:rsidR="00C20D7C" w:rsidRPr="00C20D7C">
              <w:rPr>
                <w:rStyle w:val="ab"/>
                <w:noProof/>
                <w:lang w:val="uk-UA"/>
              </w:rPr>
              <w:t>Переглянути  повідомлення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_Toc307487968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4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69" w:history="1">
            <w:r w:rsidR="00C20D7C" w:rsidRPr="00C20D7C">
              <w:rPr>
                <w:rStyle w:val="ab"/>
                <w:noProof/>
                <w:lang w:val="uk-UA"/>
              </w:rPr>
              <w:t>Відкрити приєднані файли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_Toc307487969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4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0" w:history="1">
            <w:r w:rsidR="00C20D7C" w:rsidRPr="00C20D7C">
              <w:rPr>
                <w:rStyle w:val="ab"/>
                <w:noProof/>
                <w:lang w:val="uk-UA"/>
              </w:rPr>
              <w:t>Відповісти виборцю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_Toc307487970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4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1" w:history="1">
            <w:r w:rsidR="00C20D7C" w:rsidRPr="00C20D7C">
              <w:rPr>
                <w:rStyle w:val="ab"/>
                <w:noProof/>
                <w:lang w:val="uk-UA"/>
              </w:rPr>
              <w:t>Спілкування з виборцями на форумі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_Toc307487971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5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2" w:history="1">
            <w:r w:rsidR="00C20D7C" w:rsidRPr="00C20D7C">
              <w:rPr>
                <w:rStyle w:val="ab"/>
                <w:noProof/>
                <w:lang w:val="uk-UA"/>
              </w:rPr>
              <w:t>Занесення особистої інформації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_Toc307487972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6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3" w:history="1">
            <w:r w:rsidR="00C20D7C" w:rsidRPr="00C20D7C">
              <w:rPr>
                <w:rStyle w:val="ab"/>
                <w:noProof/>
                <w:lang w:val="uk-UA"/>
              </w:rPr>
              <w:t>Календар подій ради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_Toc307487973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7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4" w:history="1">
            <w:r w:rsidR="00C20D7C" w:rsidRPr="00C20D7C">
              <w:rPr>
                <w:rStyle w:val="ab"/>
                <w:noProof/>
                <w:lang w:val="uk-UA"/>
              </w:rPr>
              <w:t>Підготовка до сесії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_Toc307487974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7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5" w:history="1">
            <w:r w:rsidR="00C20D7C" w:rsidRPr="00C20D7C">
              <w:rPr>
                <w:rStyle w:val="ab"/>
                <w:noProof/>
                <w:lang w:val="uk-UA"/>
              </w:rPr>
              <w:t>Внести зауваження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_Toc307487975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8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6" w:history="1">
            <w:r w:rsidR="00C20D7C" w:rsidRPr="00C20D7C">
              <w:rPr>
                <w:rStyle w:val="ab"/>
                <w:noProof/>
                <w:lang w:val="uk-UA"/>
              </w:rPr>
              <w:t>Додати  нове питання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_Toc307487976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8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7" w:history="1">
            <w:r w:rsidR="00C20D7C" w:rsidRPr="00C20D7C">
              <w:rPr>
                <w:rStyle w:val="ab"/>
                <w:noProof/>
                <w:lang w:val="uk-UA"/>
              </w:rPr>
              <w:t>Перегляд усіх питань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_Toc307487977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9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C20D7C" w:rsidRPr="00C20D7C" w:rsidRDefault="00542914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en-US"/>
            </w:rPr>
          </w:pPr>
          <w:hyperlink w:anchor="_Toc307487978" w:history="1">
            <w:r w:rsidR="00C20D7C" w:rsidRPr="00C20D7C">
              <w:rPr>
                <w:rStyle w:val="ab"/>
                <w:noProof/>
                <w:lang w:val="uk-UA"/>
              </w:rPr>
              <w:t>Попередні сесії</w:t>
            </w:r>
            <w:r w:rsidR="00C20D7C" w:rsidRPr="00C20D7C">
              <w:rPr>
                <w:noProof/>
                <w:webHidden/>
                <w:lang w:val="uk-UA"/>
              </w:rPr>
              <w:tab/>
            </w:r>
            <w:r w:rsidRPr="00C20D7C">
              <w:rPr>
                <w:noProof/>
                <w:webHidden/>
                <w:lang w:val="uk-UA"/>
              </w:rPr>
              <w:fldChar w:fldCharType="begin"/>
            </w:r>
            <w:r w:rsidR="00C20D7C" w:rsidRPr="00C20D7C">
              <w:rPr>
                <w:noProof/>
                <w:webHidden/>
                <w:lang w:val="uk-UA"/>
              </w:rPr>
              <w:instrText xml:space="preserve"> PAGEREF _Toc307487978 \h </w:instrText>
            </w:r>
            <w:r w:rsidRPr="00C20D7C">
              <w:rPr>
                <w:noProof/>
                <w:webHidden/>
                <w:lang w:val="uk-UA"/>
              </w:rPr>
            </w:r>
            <w:r w:rsidRPr="00C20D7C">
              <w:rPr>
                <w:noProof/>
                <w:webHidden/>
                <w:lang w:val="uk-UA"/>
              </w:rPr>
              <w:fldChar w:fldCharType="separate"/>
            </w:r>
            <w:r w:rsidR="00C20D7C" w:rsidRPr="00C20D7C">
              <w:rPr>
                <w:noProof/>
                <w:webHidden/>
                <w:lang w:val="uk-UA"/>
              </w:rPr>
              <w:t>9</w:t>
            </w:r>
            <w:r w:rsidRPr="00C20D7C">
              <w:rPr>
                <w:noProof/>
                <w:webHidden/>
                <w:lang w:val="uk-UA"/>
              </w:rPr>
              <w:fldChar w:fldCharType="end"/>
            </w:r>
          </w:hyperlink>
        </w:p>
        <w:p w:rsidR="00B8369E" w:rsidRPr="00C20D7C" w:rsidRDefault="00542914">
          <w:pPr>
            <w:rPr>
              <w:lang w:val="uk-UA"/>
            </w:rPr>
          </w:pPr>
          <w:r w:rsidRPr="00C20D7C">
            <w:rPr>
              <w:lang w:val="uk-UA"/>
            </w:rPr>
            <w:fldChar w:fldCharType="end"/>
          </w:r>
        </w:p>
      </w:sdtContent>
    </w:sdt>
    <w:p w:rsidR="00B8369E" w:rsidRPr="00C20D7C" w:rsidRDefault="00B8369E" w:rsidP="00F3526A">
      <w:pPr>
        <w:spacing w:line="360" w:lineRule="auto"/>
        <w:rPr>
          <w:rFonts w:asciiTheme="minorHAnsi" w:hAnsiTheme="minorHAnsi" w:cstheme="minorHAnsi"/>
          <w:color w:val="1D344F"/>
          <w:lang w:val="uk-UA"/>
        </w:rPr>
      </w:pPr>
    </w:p>
    <w:p w:rsidR="00DF2492" w:rsidRPr="00C20D7C" w:rsidRDefault="00DF2492" w:rsidP="00B8369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32199" w:rsidRPr="00C20D7C" w:rsidRDefault="00C3219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br w:type="page"/>
      </w:r>
    </w:p>
    <w:p w:rsidR="00B8369E" w:rsidRPr="00C20D7C" w:rsidRDefault="00B8369E" w:rsidP="00B8369E">
      <w:pPr>
        <w:pStyle w:val="1"/>
        <w:rPr>
          <w:lang w:val="uk-UA"/>
        </w:rPr>
      </w:pPr>
      <w:bookmarkStart w:id="0" w:name="_Toc307487964"/>
      <w:r w:rsidRPr="00C20D7C">
        <w:rPr>
          <w:lang w:val="uk-UA"/>
        </w:rPr>
        <w:lastRenderedPageBreak/>
        <w:t>Вхід на портал</w:t>
      </w:r>
      <w:bookmarkEnd w:id="0"/>
    </w:p>
    <w:p w:rsidR="00B8369E" w:rsidRPr="00C20D7C" w:rsidRDefault="00B8369E" w:rsidP="00B8369E">
      <w:pPr>
        <w:rPr>
          <w:lang w:val="uk-UA"/>
        </w:rPr>
      </w:pPr>
    </w:p>
    <w:p w:rsidR="00B8369E" w:rsidRPr="00C20D7C" w:rsidRDefault="00B8369E" w:rsidP="00B8369E">
      <w:pPr>
        <w:rPr>
          <w:rFonts w:asciiTheme="minorHAnsi" w:hAnsiTheme="minorHAnsi" w:cstheme="minorHAnsi"/>
          <w:color w:val="FF0000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FF0000"/>
          <w:sz w:val="22"/>
          <w:szCs w:val="22"/>
          <w:lang w:val="uk-UA"/>
        </w:rPr>
        <w:t xml:space="preserve">Увага! Усі дані в інструкції наведені виключно для прикладу у навчанні. </w:t>
      </w:r>
    </w:p>
    <w:p w:rsidR="00B8369E" w:rsidRPr="00C20D7C" w:rsidRDefault="00B8369E" w:rsidP="00B8369E">
      <w:pPr>
        <w:rPr>
          <w:lang w:val="uk-UA"/>
        </w:rPr>
      </w:pPr>
    </w:p>
    <w:p w:rsidR="00B8369E" w:rsidRPr="00C20D7C" w:rsidRDefault="00B8369E" w:rsidP="004C355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01249F" w:rsidRPr="00C20D7C" w:rsidRDefault="005F6673" w:rsidP="004C355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Відкрийте</w:t>
      </w:r>
      <w:r w:rsidR="0001249F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сторінку </w:t>
      </w:r>
      <w:r w:rsidR="00527256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  <w:t xml:space="preserve"> </w:t>
      </w:r>
      <w:r w:rsidR="00527256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209800" cy="213852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33" cy="21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49F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</w:p>
    <w:p w:rsidR="00420FA8" w:rsidRPr="00C20D7C" w:rsidRDefault="00420FA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Зайдіть на портал</w:t>
      </w:r>
      <w:r w:rsidR="00A11BB3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-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натисн</w:t>
      </w:r>
      <w:r w:rsidR="00A11BB3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іть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на 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428625" cy="1809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Введіть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Логін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та </w:t>
      </w:r>
      <w:r w:rsidR="001E3D6B"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П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ароль</w:t>
      </w:r>
      <w:r w:rsidR="00102647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</w:p>
    <w:p w:rsidR="00420FA8" w:rsidRPr="00C20D7C" w:rsidRDefault="00420FA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420FA8" w:rsidRPr="00C20D7C" w:rsidRDefault="00420FA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3962400" cy="171083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1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A8" w:rsidRPr="00C20D7C" w:rsidRDefault="00420FA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02647" w:rsidRPr="00C20D7C" w:rsidRDefault="00102647" w:rsidP="00102647">
      <w:pPr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кнопку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  <w:t xml:space="preserve">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552450" cy="200025"/>
            <wp:effectExtent l="1905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  <w:t>.</w:t>
      </w:r>
      <w:r w:rsidR="00D2599C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  <w:t xml:space="preserve"> </w:t>
      </w:r>
    </w:p>
    <w:p w:rsidR="00420FA8" w:rsidRPr="00C20D7C" w:rsidRDefault="00420FA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80463F" w:rsidRPr="00C20D7C" w:rsidRDefault="00C3219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Після введення </w:t>
      </w:r>
      <w:proofErr w:type="spellStart"/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Логіну</w:t>
      </w:r>
      <w:proofErr w:type="spellEnd"/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та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Паролю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депутат попадає у свій особистий кабінет, наприклад:</w:t>
      </w:r>
    </w:p>
    <w:p w:rsidR="005F6673" w:rsidRPr="00C20D7C" w:rsidRDefault="005F667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27256" w:rsidRPr="00C20D7C" w:rsidRDefault="008C71EA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6480175" cy="3331501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3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256" w:rsidRPr="00C20D7C" w:rsidRDefault="00527256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80463F" w:rsidRPr="00C20D7C" w:rsidRDefault="0080463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235D9" w:rsidRPr="00C20D7C" w:rsidRDefault="002235D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235D9" w:rsidRPr="00C20D7C" w:rsidRDefault="002235D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235D9" w:rsidRPr="00C20D7C" w:rsidRDefault="002235D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235D9" w:rsidRPr="00C20D7C" w:rsidRDefault="002235D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235D9" w:rsidRPr="00C20D7C" w:rsidRDefault="002235D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235D9" w:rsidRPr="00C20D7C" w:rsidRDefault="002235D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80463F" w:rsidRPr="00C20D7C" w:rsidRDefault="0080463F" w:rsidP="00B8369E">
      <w:pPr>
        <w:pStyle w:val="1"/>
        <w:rPr>
          <w:lang w:val="uk-UA"/>
        </w:rPr>
      </w:pPr>
      <w:bookmarkStart w:id="1" w:name="_Toc307487965"/>
      <w:r w:rsidRPr="00C20D7C">
        <w:rPr>
          <w:lang w:val="uk-UA"/>
        </w:rPr>
        <w:lastRenderedPageBreak/>
        <w:t>Особистий кабінет</w:t>
      </w:r>
      <w:bookmarkEnd w:id="1"/>
    </w:p>
    <w:p w:rsidR="0080463F" w:rsidRPr="00C20D7C" w:rsidRDefault="0080463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F6673" w:rsidRPr="00C20D7C" w:rsidRDefault="005F667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Особистий кабінет депутата має наступні функції:</w:t>
      </w:r>
    </w:p>
    <w:p w:rsidR="005F6673" w:rsidRPr="00C20D7C" w:rsidRDefault="005F667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F6673" w:rsidRPr="00C20D7C" w:rsidRDefault="00107B4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1558290" cy="2067560"/>
            <wp:effectExtent l="1905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256" w:rsidRPr="00C20D7C" w:rsidRDefault="00527256" w:rsidP="00B8369E">
      <w:pPr>
        <w:pStyle w:val="1"/>
        <w:rPr>
          <w:lang w:val="uk-UA"/>
        </w:rPr>
      </w:pPr>
      <w:bookmarkStart w:id="2" w:name="_Toc307487966"/>
      <w:r w:rsidRPr="00C20D7C">
        <w:rPr>
          <w:lang w:val="uk-UA"/>
        </w:rPr>
        <w:t>Оголошення ради</w:t>
      </w:r>
      <w:bookmarkEnd w:id="2"/>
    </w:p>
    <w:p w:rsidR="00527256" w:rsidRPr="00C20D7C" w:rsidRDefault="00527256" w:rsidP="0080463F">
      <w:pPr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</w:pPr>
    </w:p>
    <w:p w:rsidR="00527256" w:rsidRPr="00C20D7C" w:rsidRDefault="00AC3137" w:rsidP="0080463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перегляду оголошень ради натисніть на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57325" cy="209550"/>
            <wp:effectExtent l="1905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B2" w:rsidRPr="00C20D7C" w:rsidRDefault="00E279B2" w:rsidP="00E279B2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Повноваження надавати оголошення міської  ради належать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секретаріату міської ради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E279B2" w:rsidRPr="00C20D7C" w:rsidRDefault="00E279B2" w:rsidP="00E279B2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Депутати мають право тільки переглядати оголошення.</w:t>
      </w:r>
    </w:p>
    <w:p w:rsidR="0051427E" w:rsidRPr="00C20D7C" w:rsidRDefault="0051427E" w:rsidP="00E279B2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27256" w:rsidRPr="00C20D7C" w:rsidRDefault="0023504F" w:rsidP="0080463F">
      <w:pPr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b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6480175" cy="2102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F" w:rsidRPr="00C20D7C" w:rsidRDefault="0080463F" w:rsidP="00B8369E">
      <w:pPr>
        <w:pStyle w:val="1"/>
        <w:rPr>
          <w:lang w:val="uk-UA"/>
        </w:rPr>
      </w:pPr>
      <w:bookmarkStart w:id="3" w:name="_Toc307487967"/>
      <w:r w:rsidRPr="00C20D7C">
        <w:rPr>
          <w:lang w:val="uk-UA"/>
        </w:rPr>
        <w:t>Звернення громадян</w:t>
      </w:r>
      <w:bookmarkEnd w:id="3"/>
    </w:p>
    <w:p w:rsidR="0080463F" w:rsidRPr="00C20D7C" w:rsidRDefault="0080463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спілкування з виборцями натисніть на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38275" cy="257175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256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  <w:r w:rsidR="0023504F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</w:p>
    <w:p w:rsidR="00276770" w:rsidRPr="00C20D7C" w:rsidRDefault="0027677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76770" w:rsidRPr="00C20D7C" w:rsidRDefault="00276770" w:rsidP="00276770">
      <w:pPr>
        <w:textAlignment w:val="top"/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Style w:val="hps"/>
          <w:rFonts w:ascii="Arial" w:hAnsi="Arial" w:cs="Arial"/>
          <w:color w:val="333333"/>
          <w:lang w:val="uk-UA"/>
        </w:rPr>
        <w:t>Повідомлення</w:t>
      </w:r>
      <w:r w:rsidRPr="00C20D7C">
        <w:rPr>
          <w:rFonts w:ascii="Arial" w:hAnsi="Arial" w:cs="Arial"/>
          <w:color w:val="333333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lang w:val="uk-UA"/>
        </w:rPr>
        <w:t>діляться</w:t>
      </w:r>
      <w:r w:rsidRPr="00C20D7C">
        <w:rPr>
          <w:rFonts w:ascii="Arial" w:hAnsi="Arial" w:cs="Arial"/>
          <w:color w:val="333333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lang w:val="uk-UA"/>
        </w:rPr>
        <w:t>на відправлені</w:t>
      </w:r>
      <w:r w:rsidRPr="00C20D7C">
        <w:rPr>
          <w:rFonts w:ascii="Arial" w:hAnsi="Arial" w:cs="Arial"/>
          <w:color w:val="333333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lang w:val="uk-UA"/>
        </w:rPr>
        <w:t>і отримані.</w:t>
      </w:r>
      <w:r w:rsidRPr="00C20D7C">
        <w:rPr>
          <w:rFonts w:ascii="Arial" w:hAnsi="Arial" w:cs="Arial"/>
          <w:color w:val="333333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lang w:val="uk-UA"/>
        </w:rPr>
        <w:t>За допомогою</w:t>
      </w:r>
      <w:r w:rsidRPr="00C20D7C">
        <w:rPr>
          <w:rFonts w:ascii="Arial" w:hAnsi="Arial" w:cs="Arial"/>
          <w:color w:val="333333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lang w:val="uk-UA"/>
        </w:rPr>
        <w:t>перемикача</w:t>
      </w:r>
      <w:r w:rsidRPr="00C20D7C">
        <w:rPr>
          <w:rFonts w:ascii="Arial" w:hAnsi="Arial" w:cs="Arial"/>
          <w:color w:val="333333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lang w:val="uk-UA"/>
        </w:rPr>
        <w:t xml:space="preserve">виберіть потрібне  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3009900" cy="228600"/>
            <wp:effectExtent l="19050" t="0" r="0" b="0"/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3F" w:rsidRPr="00C20D7C" w:rsidRDefault="0080463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80463F" w:rsidRPr="00C20D7C" w:rsidRDefault="00FC103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lastRenderedPageBreak/>
        <w:drawing>
          <wp:inline distT="0" distB="0" distL="0" distR="0">
            <wp:extent cx="6480175" cy="1631623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7E" w:rsidRPr="00C20D7C" w:rsidRDefault="0051427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1427E" w:rsidRPr="00C20D7C" w:rsidRDefault="0051427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3504F" w:rsidRPr="00C20D7C" w:rsidRDefault="0023504F" w:rsidP="00B8369E">
      <w:pPr>
        <w:pStyle w:val="1"/>
        <w:rPr>
          <w:lang w:val="uk-UA"/>
        </w:rPr>
      </w:pPr>
      <w:bookmarkStart w:id="4" w:name="_Toc307487968"/>
      <w:r w:rsidRPr="00C20D7C">
        <w:rPr>
          <w:lang w:val="uk-UA"/>
        </w:rPr>
        <w:t>Переглянути  повідомлення</w:t>
      </w:r>
      <w:bookmarkEnd w:id="4"/>
      <w:r w:rsidRPr="00C20D7C">
        <w:rPr>
          <w:lang w:val="uk-UA"/>
        </w:rPr>
        <w:t xml:space="preserve"> </w:t>
      </w:r>
    </w:p>
    <w:p w:rsidR="0023504F" w:rsidRPr="00C20D7C" w:rsidRDefault="0023504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Натисніть мишкою н</w:t>
      </w:r>
      <w:r w:rsidR="00AB0A84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а тему повідомлення</w:t>
      </w:r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3504F" w:rsidRPr="00C20D7C" w:rsidRDefault="0023504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5267325" cy="249378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4F" w:rsidRPr="00C20D7C" w:rsidRDefault="0023504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3504F" w:rsidRPr="00C20D7C" w:rsidRDefault="0023504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Виборці мають можливість прислати електронні документи – фото з міста події, копії документів.</w:t>
      </w:r>
    </w:p>
    <w:p w:rsidR="0023504F" w:rsidRPr="00C20D7C" w:rsidRDefault="0023504F" w:rsidP="00B8369E">
      <w:pPr>
        <w:pStyle w:val="1"/>
        <w:rPr>
          <w:lang w:val="uk-UA"/>
        </w:rPr>
      </w:pPr>
      <w:bookmarkStart w:id="5" w:name="_Toc307487969"/>
      <w:r w:rsidRPr="00C20D7C">
        <w:rPr>
          <w:lang w:val="uk-UA"/>
        </w:rPr>
        <w:t>Відкрити приєднані файли</w:t>
      </w:r>
      <w:bookmarkEnd w:id="5"/>
    </w:p>
    <w:p w:rsidR="0023504F" w:rsidRPr="00C20D7C" w:rsidRDefault="0023504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мишкою на назву файлу, наприклад,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66850" cy="200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C1E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, відкриється файл:</w:t>
      </w:r>
    </w:p>
    <w:p w:rsidR="00967C1E" w:rsidRPr="00C20D7C" w:rsidRDefault="00967C1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290998" cy="1714500"/>
            <wp:effectExtent l="19050" t="0" r="440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9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4F" w:rsidRPr="00C20D7C" w:rsidRDefault="00967C1E" w:rsidP="00B8369E">
      <w:pPr>
        <w:pStyle w:val="1"/>
        <w:rPr>
          <w:lang w:val="uk-UA"/>
        </w:rPr>
      </w:pPr>
      <w:bookmarkStart w:id="6" w:name="_Toc307487970"/>
      <w:r w:rsidRPr="00C20D7C">
        <w:rPr>
          <w:lang w:val="uk-UA"/>
        </w:rPr>
        <w:t>Відповісти виборцю</w:t>
      </w:r>
      <w:bookmarkEnd w:id="6"/>
    </w:p>
    <w:p w:rsidR="00967C1E" w:rsidRPr="00C20D7C" w:rsidRDefault="00967C1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67C1E" w:rsidRPr="00C20D7C" w:rsidRDefault="00967C1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762000" cy="190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967C1E" w:rsidRPr="00C20D7C" w:rsidRDefault="00967C1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67C1E" w:rsidRPr="00C20D7C" w:rsidRDefault="00967C1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lastRenderedPageBreak/>
        <w:drawing>
          <wp:inline distT="0" distB="0" distL="0" distR="0">
            <wp:extent cx="4286250" cy="1855633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48" cy="185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1E" w:rsidRPr="00C20D7C" w:rsidRDefault="00967C1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D035FE" w:rsidRPr="00C20D7C" w:rsidRDefault="00D035FE" w:rsidP="001B6A47">
      <w:pPr>
        <w:textAlignment w:val="top"/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67C1E" w:rsidRPr="00C20D7C" w:rsidRDefault="00C73E12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Заповніть текст відповіді. Є можливість приєднати файл, якщо треба (натиснути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714375" cy="209550"/>
            <wp:effectExtent l="19050" t="0" r="952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та обрати папку та файл)</w:t>
      </w:r>
      <w:r w:rsidR="00403F0F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C73E12" w:rsidRPr="00C20D7C" w:rsidRDefault="00C73E12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73E12" w:rsidRPr="00C20D7C" w:rsidRDefault="00C73E12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3048000" cy="222759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1E" w:rsidRPr="00C20D7C" w:rsidRDefault="00967C1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67C1E" w:rsidRPr="00C20D7C" w:rsidRDefault="00DE454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838200" cy="228600"/>
            <wp:effectExtent l="1905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4B33E5" w:rsidRPr="00C20D7C" w:rsidRDefault="004B33E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E45D6" w:rsidRPr="00C20D7C" w:rsidRDefault="002E45D6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4A0C3F" w:rsidRPr="00C20D7C" w:rsidRDefault="004A0C3F" w:rsidP="004A0C3F">
      <w:pPr>
        <w:textAlignment w:val="top"/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повернення назад використовуйте кнопку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857375" cy="200025"/>
            <wp:effectExtent l="19050" t="0" r="9525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(у формі звернення) або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95275" cy="314325"/>
            <wp:effectExtent l="19050" t="0" r="95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(</w:t>
      </w:r>
      <w:r w:rsidRPr="00C20D7C">
        <w:rPr>
          <w:rStyle w:val="hps"/>
          <w:rFonts w:ascii="Arial" w:hAnsi="Arial" w:cs="Arial"/>
          <w:color w:val="333333"/>
          <w:sz w:val="20"/>
          <w:szCs w:val="20"/>
          <w:lang w:val="uk-UA"/>
        </w:rPr>
        <w:t>в</w:t>
      </w:r>
      <w:r w:rsidRPr="00C20D7C">
        <w:rPr>
          <w:rStyle w:val="shorttext"/>
          <w:rFonts w:ascii="Arial" w:hAnsi="Arial" w:cs="Arial"/>
          <w:color w:val="333333"/>
          <w:sz w:val="20"/>
          <w:szCs w:val="20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sz w:val="20"/>
          <w:szCs w:val="20"/>
          <w:lang w:val="uk-UA"/>
        </w:rPr>
        <w:t>лівому</w:t>
      </w:r>
      <w:r w:rsidRPr="00C20D7C">
        <w:rPr>
          <w:rStyle w:val="shorttext"/>
          <w:rFonts w:ascii="Arial" w:hAnsi="Arial" w:cs="Arial"/>
          <w:color w:val="333333"/>
          <w:sz w:val="20"/>
          <w:szCs w:val="20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sz w:val="20"/>
          <w:szCs w:val="20"/>
          <w:lang w:val="uk-UA"/>
        </w:rPr>
        <w:t>кутку</w:t>
      </w:r>
      <w:r w:rsidRPr="00C20D7C">
        <w:rPr>
          <w:rStyle w:val="shorttext"/>
          <w:rFonts w:ascii="Arial" w:hAnsi="Arial" w:cs="Arial"/>
          <w:color w:val="333333"/>
          <w:sz w:val="20"/>
          <w:szCs w:val="20"/>
          <w:lang w:val="uk-UA"/>
        </w:rPr>
        <w:t xml:space="preserve"> </w:t>
      </w:r>
      <w:r w:rsidRPr="00C20D7C">
        <w:rPr>
          <w:rStyle w:val="hps"/>
          <w:rFonts w:ascii="Arial" w:hAnsi="Arial" w:cs="Arial"/>
          <w:color w:val="333333"/>
          <w:sz w:val="20"/>
          <w:szCs w:val="20"/>
          <w:lang w:val="uk-UA"/>
        </w:rPr>
        <w:t>екрану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).</w:t>
      </w:r>
    </w:p>
    <w:p w:rsidR="004A0C3F" w:rsidRPr="00C20D7C" w:rsidRDefault="004A0C3F" w:rsidP="004A0C3F">
      <w:pPr>
        <w:textAlignment w:val="top"/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4A0C3F" w:rsidRPr="00C20D7C" w:rsidRDefault="004A0C3F" w:rsidP="004A0C3F">
      <w:pPr>
        <w:textAlignment w:val="top"/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У персональний кабінет депутата можна повернутися за допомогою: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085975" cy="523875"/>
            <wp:effectExtent l="19050" t="0" r="9525" b="0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1F" w:rsidRPr="00C20D7C" w:rsidRDefault="00A06A1F" w:rsidP="00B8369E">
      <w:pPr>
        <w:pStyle w:val="1"/>
        <w:rPr>
          <w:lang w:val="uk-UA"/>
        </w:rPr>
      </w:pPr>
      <w:bookmarkStart w:id="7" w:name="_Toc307487971"/>
      <w:r w:rsidRPr="00C20D7C">
        <w:rPr>
          <w:lang w:val="uk-UA"/>
        </w:rPr>
        <w:t>Спілкування з виборцями на форумі</w:t>
      </w:r>
      <w:bookmarkEnd w:id="7"/>
    </w:p>
    <w:p w:rsidR="001521B9" w:rsidRPr="00C20D7C" w:rsidRDefault="001521B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A0921" w:rsidRPr="00C20D7C" w:rsidRDefault="002A092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відкриття форуму натисніть на кнопку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76375" cy="2190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2A0921" w:rsidRPr="00C20D7C" w:rsidRDefault="002A092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2A0921" w:rsidRPr="00C20D7C" w:rsidRDefault="001E6FC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6480175" cy="1062207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95" w:rsidRPr="00C20D7C" w:rsidRDefault="00F7309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F73095" w:rsidRPr="00C20D7C" w:rsidRDefault="00F7309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lastRenderedPageBreak/>
        <w:t xml:space="preserve">Депутат має можливість додавати особисту тему форуму. Натисніть на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828800" cy="21907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E2D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та заповніть тему форуму:</w:t>
      </w:r>
    </w:p>
    <w:p w:rsidR="00F73095" w:rsidRPr="00C20D7C" w:rsidRDefault="00F7309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F73095" w:rsidRPr="00C20D7C" w:rsidRDefault="00F7309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4705350" cy="2786063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B9" w:rsidRPr="00C20D7C" w:rsidRDefault="001521B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F73095" w:rsidRPr="00C20D7C" w:rsidRDefault="004324BC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збереження інформації натисніть на кнопку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Зберегти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A06A1F" w:rsidRPr="00C20D7C" w:rsidRDefault="00A06A1F" w:rsidP="00B8369E">
      <w:pPr>
        <w:pStyle w:val="1"/>
        <w:rPr>
          <w:lang w:val="uk-UA"/>
        </w:rPr>
      </w:pPr>
      <w:bookmarkStart w:id="8" w:name="_Toc307487972"/>
      <w:r w:rsidRPr="00C20D7C">
        <w:rPr>
          <w:lang w:val="uk-UA"/>
        </w:rPr>
        <w:t>Занесення особистої інформації</w:t>
      </w:r>
      <w:bookmarkEnd w:id="8"/>
    </w:p>
    <w:p w:rsidR="009C40F3" w:rsidRPr="00C20D7C" w:rsidRDefault="009C40F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C40F3" w:rsidRPr="00C20D7C" w:rsidRDefault="009C40F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Усі занесені персональні дані будуть опубліковані на зовнішньому порталі .</w:t>
      </w:r>
    </w:p>
    <w:p w:rsidR="002A0921" w:rsidRPr="00C20D7C" w:rsidRDefault="002A092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оновлення інформації щодо персональних даних натисніть на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57325" cy="247650"/>
            <wp:effectExtent l="19050" t="0" r="9525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2A0921" w:rsidRPr="00C20D7C" w:rsidRDefault="006D07B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47650" cy="219075"/>
            <wp:effectExtent l="19050" t="0" r="0" b="0"/>
            <wp:docPr id="2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для редагування.</w:t>
      </w:r>
    </w:p>
    <w:p w:rsidR="00A06A1F" w:rsidRPr="00C20D7C" w:rsidRDefault="006D07B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3686175" cy="3158691"/>
            <wp:effectExtent l="19050" t="0" r="9525" b="0"/>
            <wp:docPr id="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5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93" w:rsidRPr="00C20D7C" w:rsidRDefault="00050A9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Є можливість додати фото, якщо раніше не було, або змінити.  Натисніть на кнопку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704850" cy="180975"/>
            <wp:effectExtent l="19050" t="0" r="0" b="0"/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, оберіть файл та натисніть на кнопку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838200" cy="219075"/>
            <wp:effectExtent l="19050" t="0" r="0" b="0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 Для збереження даних натисніть на кнопку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419100" cy="1714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06A1F" w:rsidRPr="00C20D7C" w:rsidRDefault="00A06A1F" w:rsidP="00B8369E">
      <w:pPr>
        <w:pStyle w:val="1"/>
        <w:rPr>
          <w:lang w:val="uk-UA"/>
        </w:rPr>
      </w:pPr>
      <w:bookmarkStart w:id="9" w:name="_Toc307487973"/>
      <w:r w:rsidRPr="00C20D7C">
        <w:rPr>
          <w:lang w:val="uk-UA"/>
        </w:rPr>
        <w:lastRenderedPageBreak/>
        <w:t>Календар подій ради</w:t>
      </w:r>
      <w:bookmarkEnd w:id="9"/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46F10" w:rsidRPr="00C20D7C" w:rsidRDefault="002A092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перегляду календарю подій міської ради натисніть на кнопку </w:t>
      </w:r>
      <w:r w:rsidR="00A06A1F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57325" cy="2476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0D8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</w:t>
      </w:r>
    </w:p>
    <w:p w:rsidR="00A06A1F" w:rsidRPr="00C20D7C" w:rsidRDefault="005370D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Повноваження заповнювати календар подій ради належать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секретаріату міської ради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A46F10" w:rsidRPr="00C20D7C" w:rsidRDefault="00A46F1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Депутати мають право тільки переглядати календар подій.</w:t>
      </w:r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06A1F" w:rsidRPr="00C20D7C" w:rsidRDefault="00E72426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6480175" cy="224938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1F" w:rsidRPr="00C20D7C" w:rsidRDefault="00A06A1F" w:rsidP="00B8369E">
      <w:pPr>
        <w:pStyle w:val="1"/>
        <w:rPr>
          <w:lang w:val="uk-UA"/>
        </w:rPr>
      </w:pPr>
      <w:bookmarkStart w:id="10" w:name="_Toc307487974"/>
      <w:r w:rsidRPr="00C20D7C">
        <w:rPr>
          <w:lang w:val="uk-UA"/>
        </w:rPr>
        <w:t>Підготовка до сесії</w:t>
      </w:r>
      <w:bookmarkEnd w:id="10"/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06A1F" w:rsidRPr="00C20D7C" w:rsidRDefault="001D0654" w:rsidP="00556B0D">
      <w:pPr>
        <w:jc w:val="both"/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кнопку </w:t>
      </w:r>
      <w:r w:rsidR="00A06A1F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28750" cy="228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9B0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та </w:t>
      </w:r>
      <w:r w:rsidR="007179B0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933450" cy="171450"/>
            <wp:effectExtent l="19050" t="0" r="0" b="0"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9B0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Відкриється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проект порядку денного поточної сесії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06A1F" w:rsidRPr="00C20D7C" w:rsidRDefault="00556B0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6480175" cy="760061"/>
            <wp:effectExtent l="1905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6480175" cy="912701"/>
            <wp:effectExtent l="19050" t="0" r="0" b="0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0D" w:rsidRPr="00C20D7C" w:rsidRDefault="00556B0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735C7E" w:rsidRPr="00C20D7C" w:rsidRDefault="00735C7E" w:rsidP="00735C7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Питання проекту порядку денного можна відкрити, подивитись вміст</w:t>
      </w:r>
      <w:r w:rsidR="00556B0D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, внести зауваження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 натисніть мишкою на назву питання</w:t>
      </w:r>
      <w:r w:rsidR="00EF5858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5B082D" w:rsidRPr="00C20D7C" w:rsidRDefault="005B082D" w:rsidP="00735C7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735C7E" w:rsidRPr="00C20D7C" w:rsidRDefault="009C20A2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6480175" cy="1677376"/>
            <wp:effectExtent l="19050" t="0" r="0" b="0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7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7E" w:rsidRPr="00C20D7C" w:rsidRDefault="00EF5858" w:rsidP="00B8369E">
      <w:pPr>
        <w:pStyle w:val="1"/>
        <w:rPr>
          <w:lang w:val="uk-UA"/>
        </w:rPr>
      </w:pPr>
      <w:bookmarkStart w:id="11" w:name="_Toc307487975"/>
      <w:r w:rsidRPr="00C20D7C">
        <w:rPr>
          <w:lang w:val="uk-UA"/>
        </w:rPr>
        <w:lastRenderedPageBreak/>
        <w:t>Внести зауваження</w:t>
      </w:r>
      <w:bookmarkEnd w:id="11"/>
    </w:p>
    <w:p w:rsidR="00EF5858" w:rsidRPr="00C20D7C" w:rsidRDefault="00EF585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372D8" w:rsidRPr="00C20D7C" w:rsidRDefault="00EF585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</w:t>
      </w:r>
      <w:r w:rsidR="004F3DFF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152525" cy="22860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2D8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EF5858" w:rsidRPr="00C20D7C" w:rsidRDefault="00EF585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3219450" cy="2305051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7E" w:rsidRPr="00C20D7C" w:rsidRDefault="009372D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Заповніть форму</w:t>
      </w:r>
      <w:r w:rsidR="007B1DDD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, приєднайте файл, якщо треба, 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та натисніть кнопку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Зберегти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0464E4" w:rsidRPr="00C20D7C" w:rsidRDefault="000464E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B2B1F" w:rsidRPr="00C20D7C" w:rsidRDefault="001B2B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Пункт меню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323975" cy="24765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має функції: 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2000250" cy="60960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63" w:rsidRPr="00C20D7C" w:rsidRDefault="00C71963" w:rsidP="00C20D7C">
      <w:pPr>
        <w:pStyle w:val="1"/>
        <w:rPr>
          <w:lang w:val="uk-UA"/>
        </w:rPr>
      </w:pPr>
      <w:bookmarkStart w:id="12" w:name="_Toc307487976"/>
      <w:r w:rsidRPr="00C20D7C">
        <w:rPr>
          <w:lang w:val="uk-UA"/>
        </w:rPr>
        <w:t>Додати  нов</w:t>
      </w:r>
      <w:r w:rsidR="005A1BB2" w:rsidRPr="00C20D7C">
        <w:rPr>
          <w:lang w:val="uk-UA"/>
        </w:rPr>
        <w:t>е</w:t>
      </w:r>
      <w:r w:rsidRPr="00C20D7C">
        <w:rPr>
          <w:lang w:val="uk-UA"/>
        </w:rPr>
        <w:t xml:space="preserve"> питання</w:t>
      </w:r>
      <w:bookmarkEnd w:id="12"/>
    </w:p>
    <w:p w:rsidR="003A222E" w:rsidRPr="00C20D7C" w:rsidRDefault="003A222E" w:rsidP="003A222E">
      <w:pPr>
        <w:rPr>
          <w:lang w:val="uk-UA"/>
        </w:rPr>
      </w:pPr>
    </w:p>
    <w:p w:rsidR="001000AD" w:rsidRDefault="006A250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</w:t>
      </w:r>
      <w:r w:rsidR="00A84441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66850" cy="2000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441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</w:t>
      </w:r>
      <w:r w:rsidR="00EC3277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Відкриється форма. </w:t>
      </w:r>
    </w:p>
    <w:p w:rsidR="001000AD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Форма має 3 сторінки: 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3903980" cy="318135"/>
            <wp:effectExtent l="19050" t="0" r="1270" b="0"/>
            <wp:docPr id="6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2D1B87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1 сторінка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="00A34ACD">
        <w:rPr>
          <w:rFonts w:asciiTheme="minorHAnsi" w:hAnsiTheme="minorHAnsi" w:cstheme="minorHAnsi"/>
          <w:color w:val="1D344F"/>
          <w:sz w:val="22"/>
          <w:szCs w:val="22"/>
          <w:lang w:val="uk-UA"/>
        </w:rPr>
        <w:t>-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 </w:t>
      </w:r>
      <w:r w:rsidR="003817C1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047750" cy="200025"/>
            <wp:effectExtent l="19050" t="0" r="0" b="0"/>
            <wp:docPr id="75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EC3277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6480175" cy="3140611"/>
            <wp:effectExtent l="19050" t="0" r="0" b="0"/>
            <wp:docPr id="6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Default="00481AE6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Заповніть 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сторінку - назву питання,  ініціатор обирається автоматично. </w:t>
      </w:r>
    </w:p>
    <w:p w:rsidR="00711E51" w:rsidRDefault="00711E5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Увага! Пункт </w:t>
      </w:r>
      <w:r w:rsidR="00A74FDE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4638675" cy="135479"/>
            <wp:effectExtent l="19050" t="0" r="9525" b="0"/>
            <wp:docPr id="7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78" cy="13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51" w:rsidRDefault="00711E5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711E51" w:rsidRDefault="00711E5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Треба виконати останнім</w:t>
      </w:r>
      <w:r w:rsidR="002E0ED7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(після заповнення сторінок 2 та 3)</w:t>
      </w:r>
      <w:r w:rsidR="00206505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т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а натиснути кнопку</w:t>
      </w:r>
      <w:r w:rsidR="00206505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571500" cy="180975"/>
            <wp:effectExtent l="19050" t="0" r="0" b="0"/>
            <wp:docPr id="7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711E51" w:rsidRDefault="00711E5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711E51" w:rsidRDefault="002D1B8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2D1B87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2 сторінка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 </w:t>
      </w:r>
      <w:r w:rsidR="00A34ACD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- 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866775" cy="209550"/>
            <wp:effectExtent l="19050" t="0" r="9525" b="0"/>
            <wp:docPr id="7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51" w:rsidRDefault="00711E5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6480175" cy="2112792"/>
            <wp:effectExtent l="19050" t="0" r="0" b="0"/>
            <wp:docPr id="6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1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4D" w:rsidRDefault="00190D4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90D4D" w:rsidRDefault="00227439" w:rsidP="00227439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Інформація про доповідача (</w:t>
      </w:r>
      <w:proofErr w:type="spellStart"/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-чів</w:t>
      </w:r>
      <w:proofErr w:type="spellEnd"/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) - поле   </w:t>
      </w:r>
      <w:r w:rsidR="00190D4D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028825" cy="304800"/>
            <wp:effectExtent l="19050" t="0" r="9525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9AB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190D4D" w:rsidRDefault="00190D4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90D4D" w:rsidRDefault="00190D4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Поле пошуку -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638300" cy="276225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447925" cy="209550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CD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34ACD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Наприклад, занесіть 2 літери та підведіть курсор миші:</w:t>
      </w:r>
    </w:p>
    <w:p w:rsidR="00A34ACD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34ACD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628775" cy="657225"/>
            <wp:effectExtent l="19050" t="0" r="9525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CD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34ACD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Оберіть потрібне прізвище.</w:t>
      </w:r>
    </w:p>
    <w:p w:rsidR="00A34ACD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90D4D" w:rsidRDefault="00190D4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90D4D" w:rsidRDefault="00190D4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Кнопка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28600" cy="20955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-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038225" cy="2000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   Кнопка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28600" cy="228600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-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428750" cy="200025"/>
            <wp:effectExtent l="19050" t="0" r="0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190D4D" w:rsidRDefault="00190D4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Default="00A34AC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3</w:t>
      </w:r>
      <w:r w:rsidRPr="002D1B87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 xml:space="preserve"> сторінка</w:t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  -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228725" cy="257175"/>
            <wp:effectExtent l="19050" t="0" r="9525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lastRenderedPageBreak/>
        <w:drawing>
          <wp:inline distT="0" distB="0" distL="0" distR="0">
            <wp:extent cx="6480175" cy="2931339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3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C3277" w:rsidRPr="00C20D7C" w:rsidRDefault="00EC3277" w:rsidP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Заповніть форму.</w:t>
      </w:r>
      <w:r w:rsidR="001245B9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 Оберіть відповідального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виконавця, </w:t>
      </w:r>
      <w:r w:rsidR="001245B9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реєстратора питання, 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приєднайте проект рішення</w:t>
      </w:r>
      <w:r w:rsidR="001245B9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(на 1-ой сторінці)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</w:t>
      </w:r>
      <w:r w:rsidR="001245B9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Для збереження інформації натисніть на кнопку </w:t>
      </w:r>
      <w:r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ОК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EC3277" w:rsidRPr="00C20D7C" w:rsidRDefault="00EC327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71963" w:rsidRPr="00C20D7C" w:rsidRDefault="00C71963" w:rsidP="00B8369E">
      <w:pPr>
        <w:pStyle w:val="1"/>
        <w:rPr>
          <w:lang w:val="uk-UA"/>
        </w:rPr>
      </w:pPr>
      <w:bookmarkStart w:id="13" w:name="_Toc307487977"/>
      <w:r w:rsidRPr="00C20D7C">
        <w:rPr>
          <w:lang w:val="uk-UA"/>
        </w:rPr>
        <w:t>Перегляд усіх питань</w:t>
      </w:r>
      <w:bookmarkEnd w:id="13"/>
      <w:r w:rsidRPr="00C20D7C">
        <w:rPr>
          <w:lang w:val="uk-UA"/>
        </w:rPr>
        <w:t xml:space="preserve"> </w:t>
      </w:r>
    </w:p>
    <w:p w:rsidR="00C71963" w:rsidRPr="00C20D7C" w:rsidRDefault="00C71963" w:rsidP="00C7196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71963" w:rsidRPr="00C20D7C" w:rsidRDefault="00542914" w:rsidP="00C71963">
      <w:pPr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</w:pPr>
      <w:r w:rsidRPr="00542914"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70.3pt;margin-top:10.65pt;width:82.5pt;height:53.25pt;flip:x;z-index:251661312" o:connectortype="straight" strokecolor="red">
            <v:stroke endarrow="block"/>
          </v:shape>
        </w:pict>
      </w:r>
      <w:r w:rsidRPr="00542914"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  <w:pict>
          <v:shape id="_x0000_s1027" type="#_x0000_t32" style="position:absolute;margin-left:285.3pt;margin-top:16.05pt;width:203.25pt;height:29.1pt;z-index:251659264" o:connectortype="straight" strokecolor="red">
            <v:stroke endarrow="block"/>
          </v:shape>
        </w:pict>
      </w:r>
      <w:r w:rsidRPr="00542914">
        <w:rPr>
          <w:rFonts w:asciiTheme="minorHAnsi" w:hAnsiTheme="minorHAnsi" w:cstheme="minorHAnsi"/>
          <w:noProof/>
          <w:color w:val="1D344F"/>
          <w:sz w:val="22"/>
          <w:szCs w:val="22"/>
          <w:lang w:val="uk-UA" w:eastAsia="en-US"/>
        </w:rPr>
        <w:pict>
          <v:shape id="_x0000_s1028" type="#_x0000_t32" style="position:absolute;margin-left:235.8pt;margin-top:16.05pt;width:8.3pt;height:29.1pt;z-index:251660288" o:connectortype="straight" strokecolor="red">
            <v:stroke endarrow="block"/>
          </v:shape>
        </w:pict>
      </w:r>
      <w:r w:rsidR="009616EA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</w:t>
      </w:r>
      <w:r w:rsidR="00B020F8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543050" cy="1714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6EA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. </w:t>
      </w:r>
      <w:r w:rsidR="002B11A2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="009616EA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Оберіть </w:t>
      </w:r>
      <w:r w:rsidR="004C38F7"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Стадію,</w:t>
      </w:r>
      <w:r w:rsidR="004C38F7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="009616EA"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 xml:space="preserve">Ініціатора, </w:t>
      </w:r>
      <w:r w:rsidR="004C38F7"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К</w:t>
      </w:r>
      <w:r w:rsidR="009616EA" w:rsidRPr="00C20D7C">
        <w:rPr>
          <w:rFonts w:asciiTheme="minorHAnsi" w:hAnsiTheme="minorHAnsi" w:cstheme="minorHAnsi"/>
          <w:b/>
          <w:color w:val="1D344F"/>
          <w:sz w:val="22"/>
          <w:szCs w:val="22"/>
          <w:lang w:val="uk-UA"/>
        </w:rPr>
        <w:t>омісію:</w:t>
      </w:r>
    </w:p>
    <w:p w:rsidR="00C71963" w:rsidRPr="00C20D7C" w:rsidRDefault="00E66CE3" w:rsidP="00C7196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drawing>
          <wp:inline distT="0" distB="0" distL="0" distR="0">
            <wp:extent cx="6327663" cy="301942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47" cy="30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63" w:rsidRPr="00C20D7C" w:rsidRDefault="00C71963" w:rsidP="00C7196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71963" w:rsidRPr="00C20D7C" w:rsidRDefault="00C71963" w:rsidP="00C7196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71963" w:rsidRPr="00C20D7C" w:rsidRDefault="00E66CE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808080" w:themeColor="background1" w:themeShade="80"/>
          <w:lang w:val="en-US" w:eastAsia="en-US"/>
        </w:rPr>
        <w:lastRenderedPageBreak/>
        <w:drawing>
          <wp:inline distT="0" distB="0" distL="0" distR="0">
            <wp:extent cx="6480175" cy="1651042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3" w:rsidRPr="00C20D7C" w:rsidRDefault="001D13C3" w:rsidP="00B8369E">
      <w:pPr>
        <w:pStyle w:val="1"/>
        <w:rPr>
          <w:lang w:val="uk-UA"/>
        </w:rPr>
      </w:pPr>
      <w:bookmarkStart w:id="14" w:name="_Toc307487978"/>
      <w:r w:rsidRPr="00C20D7C">
        <w:rPr>
          <w:lang w:val="uk-UA"/>
        </w:rPr>
        <w:t>Попередні сесії</w:t>
      </w:r>
      <w:bookmarkEnd w:id="14"/>
    </w:p>
    <w:p w:rsidR="001D13C3" w:rsidRPr="00C20D7C" w:rsidRDefault="001D13C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Пункт меню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219200" cy="2000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має функції:  </w:t>
      </w:r>
      <w:r w:rsidR="009E6C9D"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2257425" cy="419100"/>
            <wp:effectExtent l="19050" t="0" r="9525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3" w:rsidRPr="00C20D7C" w:rsidRDefault="001D13C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D13C3" w:rsidRPr="00C20D7C" w:rsidRDefault="00735C7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</w:t>
      </w:r>
      <w:r w:rsidR="001D13C3"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962025" cy="1809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3" w:rsidRPr="00C20D7C" w:rsidRDefault="001D13C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1D13C3" w:rsidRPr="00C20D7C" w:rsidRDefault="009E6C9D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6480175" cy="1446585"/>
            <wp:effectExtent l="19050" t="0" r="0" b="0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4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C3" w:rsidRPr="00C20D7C" w:rsidRDefault="001D13C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F81A8F" w:rsidRPr="00C20D7C" w:rsidRDefault="00247CC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proofErr w:type="spellStart"/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Клікніть</w:t>
      </w:r>
      <w:proofErr w:type="spellEnd"/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="009A7935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мишкою на назву сесії – відкриється порядок денний обраної сесії.</w:t>
      </w:r>
    </w:p>
    <w:p w:rsidR="00F81A8F" w:rsidRPr="00C20D7C" w:rsidRDefault="00F81A8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A7935" w:rsidRPr="00C20D7C" w:rsidRDefault="009A793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A7935" w:rsidRPr="00C20D7C" w:rsidRDefault="009A793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8A31C8" w:rsidRPr="00C20D7C" w:rsidRDefault="00247CC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Натисніть на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790700" cy="171450"/>
            <wp:effectExtent l="19050" t="0" r="0" b="0"/>
            <wp:docPr id="4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A06A1F" w:rsidRPr="00C20D7C" w:rsidRDefault="009A793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6480175" cy="881567"/>
            <wp:effectExtent l="19050" t="0" r="0" b="0"/>
            <wp:docPr id="5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8F" w:rsidRPr="00C20D7C" w:rsidRDefault="00F81A8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A7935" w:rsidRPr="00C20D7C" w:rsidRDefault="009A7935" w:rsidP="009A7935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На порталі надана можливість знайти питання по наступним критеріям:</w:t>
      </w:r>
    </w:p>
    <w:p w:rsidR="00F81A8F" w:rsidRPr="00C20D7C" w:rsidRDefault="00F81A8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9A7935" w:rsidRPr="00C20D7C" w:rsidRDefault="00512B5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За рік:  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952500" cy="438150"/>
            <wp:effectExtent l="19050" t="0" r="0" b="0"/>
            <wp:docPr id="5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50" w:rsidRPr="00C20D7C" w:rsidRDefault="00512B5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12B50" w:rsidRPr="00C20D7C" w:rsidRDefault="00512B5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За номером сесії: </w:t>
      </w: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5524500" cy="942975"/>
            <wp:effectExtent l="19050" t="0" r="0" b="0"/>
            <wp:docPr id="5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50" w:rsidRPr="00C20D7C" w:rsidRDefault="00512B5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12B50" w:rsidRPr="00C20D7C" w:rsidRDefault="00512B5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За стадією питання:</w:t>
      </w:r>
    </w:p>
    <w:p w:rsidR="00512B50" w:rsidRPr="00C20D7C" w:rsidRDefault="00512B5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lastRenderedPageBreak/>
        <w:drawing>
          <wp:inline distT="0" distB="0" distL="0" distR="0">
            <wp:extent cx="3600450" cy="1905000"/>
            <wp:effectExtent l="19050" t="0" r="0" b="0"/>
            <wp:docPr id="5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50" w:rsidRPr="00C20D7C" w:rsidRDefault="00512B5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512B50" w:rsidRPr="00C20D7C" w:rsidRDefault="00E8222B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За ініціатором питання:</w:t>
      </w:r>
    </w:p>
    <w:p w:rsidR="00F81A8F" w:rsidRPr="00C20D7C" w:rsidRDefault="00E8222B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2924175" cy="904875"/>
            <wp:effectExtent l="19050" t="0" r="9525" b="0"/>
            <wp:docPr id="5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1F" w:rsidRPr="00C20D7C" w:rsidRDefault="00A06A1F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6263D7" w:rsidRPr="00C20D7C" w:rsidRDefault="006607EB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За профільною комісією:</w:t>
      </w:r>
    </w:p>
    <w:p w:rsidR="006263D7" w:rsidRPr="00C20D7C" w:rsidRDefault="006263D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4206240" cy="1137285"/>
            <wp:effectExtent l="19050" t="0" r="3810" b="0"/>
            <wp:docPr id="5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4E" w:rsidRPr="00C20D7C" w:rsidRDefault="00B6504E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B6504E" w:rsidRDefault="00B1207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Наприклад, можна сформувати такий </w:t>
      </w:r>
      <w:r w:rsidR="00E26151"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запит</w:t>
      </w:r>
      <w:r w:rsidRPr="00C20D7C">
        <w:rPr>
          <w:rFonts w:asciiTheme="minorHAnsi" w:hAnsiTheme="minorHAnsi" w:cstheme="minorHAnsi"/>
          <w:color w:val="1D344F"/>
          <w:sz w:val="22"/>
          <w:szCs w:val="22"/>
          <w:lang w:val="uk-UA"/>
        </w:rPr>
        <w:t>:</w:t>
      </w:r>
    </w:p>
    <w:p w:rsidR="00646321" w:rsidRPr="00C20D7C" w:rsidRDefault="0064632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B12078" w:rsidRPr="00C20D7C" w:rsidRDefault="00B1207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C20D7C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6480175" cy="2467760"/>
            <wp:effectExtent l="19050" t="0" r="0" b="0"/>
            <wp:docPr id="6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21" w:rsidRDefault="00646321" w:rsidP="00FC0728">
      <w:pPr>
        <w:pStyle w:val="1"/>
        <w:rPr>
          <w:lang w:val="uk-UA"/>
        </w:rPr>
      </w:pPr>
      <w:r>
        <w:rPr>
          <w:lang w:val="uk-UA"/>
        </w:rPr>
        <w:t>Робота в комісії</w:t>
      </w:r>
    </w:p>
    <w:p w:rsidR="00646321" w:rsidRDefault="00646321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646321" w:rsidRDefault="00814B27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Оберіть пункт меню </w:t>
      </w:r>
      <w:r w:rsidR="00646321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200150" cy="190500"/>
            <wp:effectExtent l="19050" t="0" r="0" b="0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  </w:t>
      </w:r>
      <w:r w:rsidR="00646321"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133600" cy="219075"/>
            <wp:effectExtent l="19050" t="0" r="0" b="0"/>
            <wp:docPr id="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304"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E77304" w:rsidRDefault="00E7730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77304" w:rsidRDefault="00E7730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77304" w:rsidRDefault="00E7730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E77304" w:rsidRDefault="00E7730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B34543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lastRenderedPageBreak/>
        <w:drawing>
          <wp:inline distT="0" distB="0" distL="0" distR="0">
            <wp:extent cx="6480175" cy="2068141"/>
            <wp:effectExtent l="19050" t="0" r="0" b="0"/>
            <wp:docPr id="5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4" w:rsidRDefault="00E7730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F64E0" w:rsidRDefault="00E27CB2" w:rsidP="00E27CB2">
      <w:pPr>
        <w:pStyle w:val="1"/>
        <w:rPr>
          <w:lang w:val="uk-UA"/>
        </w:rPr>
      </w:pPr>
      <w:r>
        <w:rPr>
          <w:lang w:val="uk-UA"/>
        </w:rPr>
        <w:t>Призначення засідання комісії</w:t>
      </w:r>
    </w:p>
    <w:p w:rsidR="00CF64E0" w:rsidRDefault="00CF64E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F64E0" w:rsidRDefault="00CF64E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F64E0" w:rsidRDefault="00E77304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Голова  та заступник комісії мають повноваження</w:t>
      </w:r>
      <w:r w:rsidR="00CF64E0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призначати засідання комісії.</w:t>
      </w:r>
    </w:p>
    <w:p w:rsidR="00E77304" w:rsidRDefault="00CF64E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Оберіть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133475" cy="238125"/>
            <wp:effectExtent l="19050" t="0" r="9525" b="0"/>
            <wp:docPr id="6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- </w:t>
      </w:r>
      <w:r w:rsidR="00E77304"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2105025" cy="190500"/>
            <wp:effectExtent l="19050" t="0" r="9525" b="0"/>
            <wp:docPr id="5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p w:rsidR="00B34543" w:rsidRDefault="00B3454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B34543" w:rsidRDefault="00B34543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B34543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6480175" cy="1127564"/>
            <wp:effectExtent l="19050" t="0" r="0" b="0"/>
            <wp:docPr id="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E0" w:rsidRDefault="00CF64E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F64E0" w:rsidRDefault="00CF64E0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CF64E0" w:rsidRDefault="00BB11E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Оберіть  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619250" cy="276225"/>
            <wp:effectExtent l="19050" t="0" r="0" b="0"/>
            <wp:docPr id="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: </w:t>
      </w:r>
    </w:p>
    <w:p w:rsidR="00BB11E8" w:rsidRDefault="00BB11E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BB11E8" w:rsidRDefault="00BB11E8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 w:rsidRPr="00BB11E8">
        <w:rPr>
          <w:rFonts w:asciiTheme="minorHAnsi" w:hAnsiTheme="minorHAnsi" w:cstheme="minorHAnsi"/>
          <w:noProof/>
          <w:color w:val="1D344F"/>
          <w:sz w:val="22"/>
          <w:szCs w:val="22"/>
          <w:bdr w:val="single" w:sz="4" w:space="0" w:color="A6A6A6" w:themeColor="background1" w:themeShade="A6"/>
          <w:lang w:val="en-US" w:eastAsia="en-US"/>
        </w:rPr>
        <w:drawing>
          <wp:inline distT="0" distB="0" distL="0" distR="0">
            <wp:extent cx="6480175" cy="1690480"/>
            <wp:effectExtent l="19050" t="0" r="0" b="0"/>
            <wp:docPr id="6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9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C6" w:rsidRDefault="008544C6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</w:p>
    <w:p w:rsidR="008544C6" w:rsidRPr="008544C6" w:rsidRDefault="008544C6">
      <w:pPr>
        <w:rPr>
          <w:rFonts w:asciiTheme="minorHAnsi" w:hAnsiTheme="minorHAnsi" w:cstheme="minorHAnsi"/>
          <w:color w:val="1D344F"/>
          <w:sz w:val="22"/>
          <w:szCs w:val="22"/>
          <w:lang w:val="uk-UA"/>
        </w:rPr>
      </w:pP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 xml:space="preserve">Заповніть форму на збережіть дані </w:t>
      </w:r>
      <w:r>
        <w:rPr>
          <w:rFonts w:asciiTheme="minorHAnsi" w:hAnsiTheme="minorHAnsi" w:cstheme="minorHAnsi"/>
          <w:noProof/>
          <w:color w:val="1D344F"/>
          <w:sz w:val="22"/>
          <w:szCs w:val="22"/>
          <w:lang w:val="en-US" w:eastAsia="en-US"/>
        </w:rPr>
        <w:drawing>
          <wp:inline distT="0" distB="0" distL="0" distR="0">
            <wp:extent cx="1752600" cy="238125"/>
            <wp:effectExtent l="19050" t="0" r="0" b="0"/>
            <wp:docPr id="6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D344F"/>
          <w:sz w:val="22"/>
          <w:szCs w:val="22"/>
          <w:lang w:val="uk-UA"/>
        </w:rPr>
        <w:t>.</w:t>
      </w:r>
    </w:p>
    <w:sectPr w:rsidR="008544C6" w:rsidRPr="008544C6" w:rsidSect="00CB2D38">
      <w:footerReference w:type="default" r:id="rId9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C3F" w:rsidRDefault="00421C3F" w:rsidP="00A54A0F">
      <w:r>
        <w:separator/>
      </w:r>
    </w:p>
  </w:endnote>
  <w:endnote w:type="continuationSeparator" w:id="0">
    <w:p w:rsidR="00421C3F" w:rsidRDefault="00421C3F" w:rsidP="00A54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B060402020202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3600"/>
      <w:docPartObj>
        <w:docPartGallery w:val="Page Numbers (Bottom of Page)"/>
        <w:docPartUnique/>
      </w:docPartObj>
    </w:sdtPr>
    <w:sdtContent>
      <w:p w:rsidR="008842A2" w:rsidRDefault="00542914">
        <w:pPr>
          <w:pStyle w:val="a7"/>
          <w:jc w:val="right"/>
        </w:pPr>
        <w:fldSimple w:instr=" PAGE   \* MERGEFORMAT ">
          <w:r w:rsidR="008544C6">
            <w:rPr>
              <w:noProof/>
            </w:rPr>
            <w:t>13</w:t>
          </w:r>
        </w:fldSimple>
      </w:p>
    </w:sdtContent>
  </w:sdt>
  <w:p w:rsidR="008842A2" w:rsidRDefault="008842A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C3F" w:rsidRDefault="00421C3F" w:rsidP="00A54A0F">
      <w:r>
        <w:separator/>
      </w:r>
    </w:p>
  </w:footnote>
  <w:footnote w:type="continuationSeparator" w:id="0">
    <w:p w:rsidR="00421C3F" w:rsidRDefault="00421C3F" w:rsidP="00A54A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7412E"/>
    <w:multiLevelType w:val="hybridMultilevel"/>
    <w:tmpl w:val="F9283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2B86"/>
    <w:rsid w:val="0001249F"/>
    <w:rsid w:val="000464E4"/>
    <w:rsid w:val="00050A93"/>
    <w:rsid w:val="00070893"/>
    <w:rsid w:val="00077E1A"/>
    <w:rsid w:val="00085CF8"/>
    <w:rsid w:val="000A190B"/>
    <w:rsid w:val="000B5CFA"/>
    <w:rsid w:val="000E49FA"/>
    <w:rsid w:val="000F2EA2"/>
    <w:rsid w:val="000F57C6"/>
    <w:rsid w:val="001000AD"/>
    <w:rsid w:val="0010050F"/>
    <w:rsid w:val="00102647"/>
    <w:rsid w:val="001049AB"/>
    <w:rsid w:val="00107B45"/>
    <w:rsid w:val="001245B9"/>
    <w:rsid w:val="00141FFB"/>
    <w:rsid w:val="001521B9"/>
    <w:rsid w:val="00181DC8"/>
    <w:rsid w:val="001907C3"/>
    <w:rsid w:val="00190D4D"/>
    <w:rsid w:val="001A1827"/>
    <w:rsid w:val="001A19F0"/>
    <w:rsid w:val="001B2B1F"/>
    <w:rsid w:val="001B6A47"/>
    <w:rsid w:val="001C17BF"/>
    <w:rsid w:val="001C69F4"/>
    <w:rsid w:val="001D0654"/>
    <w:rsid w:val="001D13C3"/>
    <w:rsid w:val="001E3D6B"/>
    <w:rsid w:val="001E6FC7"/>
    <w:rsid w:val="00206505"/>
    <w:rsid w:val="0020724A"/>
    <w:rsid w:val="002235D9"/>
    <w:rsid w:val="00227439"/>
    <w:rsid w:val="0023504F"/>
    <w:rsid w:val="00246E2D"/>
    <w:rsid w:val="00247CC7"/>
    <w:rsid w:val="00271E81"/>
    <w:rsid w:val="00276770"/>
    <w:rsid w:val="0029180D"/>
    <w:rsid w:val="002A0921"/>
    <w:rsid w:val="002B11A2"/>
    <w:rsid w:val="002D1B87"/>
    <w:rsid w:val="002E0ED7"/>
    <w:rsid w:val="002E45D6"/>
    <w:rsid w:val="002E657A"/>
    <w:rsid w:val="00304907"/>
    <w:rsid w:val="0037112A"/>
    <w:rsid w:val="003817C1"/>
    <w:rsid w:val="00385339"/>
    <w:rsid w:val="003A057E"/>
    <w:rsid w:val="003A222E"/>
    <w:rsid w:val="004021D4"/>
    <w:rsid w:val="00403F0F"/>
    <w:rsid w:val="00414349"/>
    <w:rsid w:val="00420FA8"/>
    <w:rsid w:val="00421C3F"/>
    <w:rsid w:val="004324BC"/>
    <w:rsid w:val="00476985"/>
    <w:rsid w:val="00481509"/>
    <w:rsid w:val="00481AE6"/>
    <w:rsid w:val="004A0C3F"/>
    <w:rsid w:val="004B33E5"/>
    <w:rsid w:val="004B584F"/>
    <w:rsid w:val="004C3554"/>
    <w:rsid w:val="004C38F7"/>
    <w:rsid w:val="004E191D"/>
    <w:rsid w:val="004F3DFF"/>
    <w:rsid w:val="00503DBB"/>
    <w:rsid w:val="00512B50"/>
    <w:rsid w:val="0051427E"/>
    <w:rsid w:val="00521F69"/>
    <w:rsid w:val="00527256"/>
    <w:rsid w:val="005370D8"/>
    <w:rsid w:val="00542914"/>
    <w:rsid w:val="00556B0D"/>
    <w:rsid w:val="00587C30"/>
    <w:rsid w:val="005A1BB2"/>
    <w:rsid w:val="005B082D"/>
    <w:rsid w:val="005F3BCF"/>
    <w:rsid w:val="005F6673"/>
    <w:rsid w:val="00604BC4"/>
    <w:rsid w:val="006263D7"/>
    <w:rsid w:val="00646321"/>
    <w:rsid w:val="006607EB"/>
    <w:rsid w:val="006A2501"/>
    <w:rsid w:val="006B49C0"/>
    <w:rsid w:val="006D07B8"/>
    <w:rsid w:val="006F6658"/>
    <w:rsid w:val="00711E51"/>
    <w:rsid w:val="007179B0"/>
    <w:rsid w:val="00722B86"/>
    <w:rsid w:val="00735611"/>
    <w:rsid w:val="00735C7E"/>
    <w:rsid w:val="00747233"/>
    <w:rsid w:val="007B1DDD"/>
    <w:rsid w:val="007B1EF7"/>
    <w:rsid w:val="007D5A3D"/>
    <w:rsid w:val="007F0132"/>
    <w:rsid w:val="0080463F"/>
    <w:rsid w:val="00814B27"/>
    <w:rsid w:val="00817E4D"/>
    <w:rsid w:val="008544C6"/>
    <w:rsid w:val="00872D74"/>
    <w:rsid w:val="00880DE2"/>
    <w:rsid w:val="00882B94"/>
    <w:rsid w:val="008842A2"/>
    <w:rsid w:val="00886C40"/>
    <w:rsid w:val="008A31C8"/>
    <w:rsid w:val="008B3F40"/>
    <w:rsid w:val="008C71EA"/>
    <w:rsid w:val="008D3F8E"/>
    <w:rsid w:val="008E61C1"/>
    <w:rsid w:val="00901F6A"/>
    <w:rsid w:val="009372D8"/>
    <w:rsid w:val="0094213D"/>
    <w:rsid w:val="009616EA"/>
    <w:rsid w:val="00967C1E"/>
    <w:rsid w:val="009743D7"/>
    <w:rsid w:val="009A0E9B"/>
    <w:rsid w:val="009A28A7"/>
    <w:rsid w:val="009A7935"/>
    <w:rsid w:val="009C20A2"/>
    <w:rsid w:val="009C40F3"/>
    <w:rsid w:val="009C58B8"/>
    <w:rsid w:val="009E6C9D"/>
    <w:rsid w:val="009F03B3"/>
    <w:rsid w:val="00A06A1F"/>
    <w:rsid w:val="00A11BB3"/>
    <w:rsid w:val="00A34ACD"/>
    <w:rsid w:val="00A35953"/>
    <w:rsid w:val="00A46F10"/>
    <w:rsid w:val="00A54A0F"/>
    <w:rsid w:val="00A61DCF"/>
    <w:rsid w:val="00A74FDE"/>
    <w:rsid w:val="00A84441"/>
    <w:rsid w:val="00A905E2"/>
    <w:rsid w:val="00AA2EDA"/>
    <w:rsid w:val="00AB07B8"/>
    <w:rsid w:val="00AB0A84"/>
    <w:rsid w:val="00AC2812"/>
    <w:rsid w:val="00AC3137"/>
    <w:rsid w:val="00AC4629"/>
    <w:rsid w:val="00AF6C37"/>
    <w:rsid w:val="00B020F8"/>
    <w:rsid w:val="00B12078"/>
    <w:rsid w:val="00B215A4"/>
    <w:rsid w:val="00B34543"/>
    <w:rsid w:val="00B537D4"/>
    <w:rsid w:val="00B6504E"/>
    <w:rsid w:val="00B73B41"/>
    <w:rsid w:val="00B804B3"/>
    <w:rsid w:val="00B8369E"/>
    <w:rsid w:val="00B959B7"/>
    <w:rsid w:val="00BA50DE"/>
    <w:rsid w:val="00BB11E8"/>
    <w:rsid w:val="00BB2F01"/>
    <w:rsid w:val="00BE0176"/>
    <w:rsid w:val="00C20D7C"/>
    <w:rsid w:val="00C32199"/>
    <w:rsid w:val="00C473E6"/>
    <w:rsid w:val="00C540B7"/>
    <w:rsid w:val="00C71963"/>
    <w:rsid w:val="00C73E12"/>
    <w:rsid w:val="00C94A67"/>
    <w:rsid w:val="00C95416"/>
    <w:rsid w:val="00CB2D38"/>
    <w:rsid w:val="00CF16CF"/>
    <w:rsid w:val="00CF2379"/>
    <w:rsid w:val="00CF64E0"/>
    <w:rsid w:val="00CF68E4"/>
    <w:rsid w:val="00D035FE"/>
    <w:rsid w:val="00D237D9"/>
    <w:rsid w:val="00D2599C"/>
    <w:rsid w:val="00D612F3"/>
    <w:rsid w:val="00D736D2"/>
    <w:rsid w:val="00DE4548"/>
    <w:rsid w:val="00DE52B7"/>
    <w:rsid w:val="00DF1A9E"/>
    <w:rsid w:val="00DF2492"/>
    <w:rsid w:val="00E0009D"/>
    <w:rsid w:val="00E16CA4"/>
    <w:rsid w:val="00E26151"/>
    <w:rsid w:val="00E279B2"/>
    <w:rsid w:val="00E27CB2"/>
    <w:rsid w:val="00E308C7"/>
    <w:rsid w:val="00E46333"/>
    <w:rsid w:val="00E644DB"/>
    <w:rsid w:val="00E66CE3"/>
    <w:rsid w:val="00E72426"/>
    <w:rsid w:val="00E77304"/>
    <w:rsid w:val="00E8222B"/>
    <w:rsid w:val="00EC3277"/>
    <w:rsid w:val="00ED01CE"/>
    <w:rsid w:val="00EE5C5B"/>
    <w:rsid w:val="00EF5858"/>
    <w:rsid w:val="00F11094"/>
    <w:rsid w:val="00F32069"/>
    <w:rsid w:val="00F3526A"/>
    <w:rsid w:val="00F51732"/>
    <w:rsid w:val="00F73095"/>
    <w:rsid w:val="00F81A8F"/>
    <w:rsid w:val="00F923FB"/>
    <w:rsid w:val="00FC0728"/>
    <w:rsid w:val="00FC1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strokecolor="red"/>
    </o:shapedefaults>
    <o:shapelayout v:ext="edit">
      <o:idmap v:ext="edit" data="1"/>
      <o:rules v:ext="edit">
        <o:r id="V:Rule6" type="connector" idref="#_x0000_s1028"/>
        <o:r id="V:Rule7" type="connector" idref="#_x0000_s1029"/>
        <o:r id="V:Rule1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E81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B836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C69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C69F4"/>
    <w:rPr>
      <w:rFonts w:ascii="Tahoma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rsid w:val="00A54A0F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rsid w:val="00A54A0F"/>
    <w:rPr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rsid w:val="00A54A0F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4A0F"/>
    <w:rPr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A61DCF"/>
    <w:pPr>
      <w:ind w:left="720"/>
      <w:contextualSpacing/>
    </w:pPr>
  </w:style>
  <w:style w:type="character" w:customStyle="1" w:styleId="hps">
    <w:name w:val="hps"/>
    <w:basedOn w:val="a0"/>
    <w:rsid w:val="001A19F0"/>
  </w:style>
  <w:style w:type="character" w:customStyle="1" w:styleId="10">
    <w:name w:val="Заголовок 1 Знак"/>
    <w:basedOn w:val="a0"/>
    <w:link w:val="1"/>
    <w:rsid w:val="00B836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B8369E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B8369E"/>
    <w:pPr>
      <w:spacing w:after="100"/>
    </w:pPr>
  </w:style>
  <w:style w:type="character" w:styleId="ab">
    <w:name w:val="Hyperlink"/>
    <w:basedOn w:val="a0"/>
    <w:uiPriority w:val="99"/>
    <w:unhideWhenUsed/>
    <w:rsid w:val="00B8369E"/>
    <w:rPr>
      <w:color w:val="0000FF" w:themeColor="hyperlink"/>
      <w:u w:val="single"/>
    </w:rPr>
  </w:style>
  <w:style w:type="character" w:customStyle="1" w:styleId="shorttext">
    <w:name w:val="short_text"/>
    <w:basedOn w:val="a0"/>
    <w:rsid w:val="004B3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1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2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7536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8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9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3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1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4658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0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2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34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23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64950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10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BAY\Application%20Data\Microsoft\&#1064;&#1072;&#1073;&#1083;&#1086;&#1085;&#1099;\Norma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766F5-DFF7-4273-9CCF-1CBBDCBBC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1004</TotalTime>
  <Pages>13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166</cp:revision>
  <cp:lastPrinted>2011-09-13T15:30:00Z</cp:lastPrinted>
  <dcterms:created xsi:type="dcterms:W3CDTF">2011-09-07T10:16:00Z</dcterms:created>
  <dcterms:modified xsi:type="dcterms:W3CDTF">2011-10-28T15:17:00Z</dcterms:modified>
</cp:coreProperties>
</file>